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7D689F" w14:textId="77777777" w:rsidR="00C84836" w:rsidRDefault="00C84836" w:rsidP="00C84836">
      <w:pPr>
        <w:pStyle w:val="NombreMateria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NOMBRE CARRERA</w:t>
      </w:r>
    </w:p>
    <w:p w14:paraId="7223A2EE" w14:textId="77777777" w:rsidR="00C84836" w:rsidRPr="0096378D" w:rsidRDefault="00C84836" w:rsidP="00DE453A">
      <w:pPr>
        <w:pStyle w:val="NombreMateria"/>
        <w:spacing w:line="360" w:lineRule="auto"/>
        <w:rPr>
          <w:rFonts w:ascii="Calibri" w:hAnsi="Calibri" w:cs="Calibri"/>
          <w:color w:val="auto"/>
          <w:sz w:val="24"/>
          <w:szCs w:val="24"/>
          <w:lang w:val="es-ES_tradnl" w:eastAsia="en-US"/>
        </w:rPr>
      </w:pPr>
    </w:p>
    <w:p w14:paraId="5C2E7860" w14:textId="77777777" w:rsidR="009F732C" w:rsidRPr="00C84836" w:rsidRDefault="00C84836" w:rsidP="00553974">
      <w:pPr>
        <w:pStyle w:val="NombreMateria"/>
        <w:rPr>
          <w:rFonts w:ascii="Calibri" w:hAnsi="Calibri" w:cs="Calibri"/>
          <w:b/>
          <w:color w:val="00CCFF"/>
          <w:sz w:val="48"/>
          <w:szCs w:val="48"/>
        </w:rPr>
      </w:pPr>
      <w:r w:rsidRPr="00C84836">
        <w:rPr>
          <w:rFonts w:ascii="Calibri" w:hAnsi="Calibri" w:cs="Calibri"/>
          <w:b/>
          <w:color w:val="00CCFF"/>
          <w:sz w:val="48"/>
          <w:szCs w:val="48"/>
        </w:rPr>
        <w:t>Nombre materia</w:t>
      </w:r>
    </w:p>
    <w:p w14:paraId="7DCCD4B6" w14:textId="01FA16D9" w:rsidR="00553974" w:rsidRDefault="002A54BC" w:rsidP="00CD4C20">
      <w:pPr>
        <w:spacing w:line="360" w:lineRule="auto"/>
        <w:rPr>
          <w:rStyle w:val="Docente"/>
          <w:rFonts w:ascii="Calibri" w:hAnsi="Calibri" w:cs="Calibri"/>
          <w:b w:val="0"/>
          <w:sz w:val="28"/>
          <w:szCs w:val="28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8DBF575" wp14:editId="377784A7">
                <wp:simplePos x="0" y="0"/>
                <wp:positionH relativeFrom="column">
                  <wp:posOffset>-27305</wp:posOffset>
                </wp:positionH>
                <wp:positionV relativeFrom="paragraph">
                  <wp:posOffset>71120</wp:posOffset>
                </wp:positionV>
                <wp:extent cx="10260000" cy="0"/>
                <wp:effectExtent l="0" t="0" r="0" b="0"/>
                <wp:wrapNone/>
                <wp:docPr id="4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600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9783" dir="3885598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6B47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4" o:spid="_x0000_s1026" type="#_x0000_t32" style="position:absolute;margin-left:-2.15pt;margin-top:5.6pt;width:807.8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" strokecolor="#7f7f7f" strokeweight="1pt">
                <v:shadow color="#7f7f7f" opacity=".5" offset="1pt,.74833mm"/>
              </v:shape>
            </w:pict>
          </mc:Fallback>
        </mc:AlternateContent>
      </w:r>
    </w:p>
    <w:p w14:paraId="36094227" w14:textId="77777777" w:rsidR="003051CB" w:rsidRPr="00D15642" w:rsidRDefault="00F23C32" w:rsidP="00CD4C20">
      <w:pPr>
        <w:spacing w:line="360" w:lineRule="auto"/>
        <w:rPr>
          <w:rStyle w:val="DocenteNombre"/>
          <w:rFonts w:ascii="Calibri" w:hAnsi="Calibri" w:cs="Calibri"/>
          <w:sz w:val="28"/>
          <w:szCs w:val="28"/>
        </w:rPr>
      </w:pPr>
      <w:r w:rsidRPr="00D15642">
        <w:rPr>
          <w:rStyle w:val="Docente"/>
          <w:rFonts w:ascii="Calibri" w:hAnsi="Calibri" w:cs="Calibri"/>
          <w:b w:val="0"/>
          <w:sz w:val="28"/>
          <w:szCs w:val="28"/>
        </w:rPr>
        <w:t xml:space="preserve">Docente </w:t>
      </w:r>
      <w:r w:rsidRPr="00066E23">
        <w:rPr>
          <w:rStyle w:val="Docente0"/>
          <w:rFonts w:ascii="Calibri" w:hAnsi="Calibri" w:cs="Calibri"/>
          <w:b w:val="0"/>
          <w:color w:val="003399"/>
          <w:sz w:val="28"/>
          <w:szCs w:val="28"/>
        </w:rPr>
        <w:t>/</w:t>
      </w:r>
      <w:r w:rsidRPr="00D15642">
        <w:rPr>
          <w:rFonts w:ascii="Calibri" w:hAnsi="Calibri" w:cs="Calibri"/>
          <w:sz w:val="28"/>
          <w:szCs w:val="28"/>
        </w:rPr>
        <w:t xml:space="preserve"> </w:t>
      </w:r>
      <w:r w:rsidR="00C84836">
        <w:rPr>
          <w:rStyle w:val="DocenteNombre"/>
          <w:rFonts w:ascii="Calibri" w:hAnsi="Calibri" w:cs="Calibri"/>
          <w:sz w:val="28"/>
          <w:szCs w:val="28"/>
        </w:rPr>
        <w:t>Nombre y Apellido</w:t>
      </w:r>
    </w:p>
    <w:p w14:paraId="1C3BABB6" w14:textId="77777777" w:rsidR="00F40D4D" w:rsidRPr="00F40D4D" w:rsidRDefault="00F40D4D" w:rsidP="00CC3968">
      <w:pPr>
        <w:rPr>
          <w:rStyle w:val="GuinClase"/>
          <w:rFonts w:ascii="Calibri" w:hAnsi="Calibri" w:cs="Calibri"/>
          <w:sz w:val="28"/>
          <w:szCs w:val="28"/>
        </w:rPr>
      </w:pPr>
    </w:p>
    <w:p w14:paraId="38371AEB" w14:textId="60C2BACD" w:rsidR="006F7FCD" w:rsidRPr="00B34BBA" w:rsidRDefault="000F3686" w:rsidP="00F40D4D">
      <w:pPr>
        <w:spacing w:line="360" w:lineRule="auto"/>
        <w:rPr>
          <w:rStyle w:val="fecha"/>
          <w:b/>
          <w:color w:val="808080"/>
          <w:sz w:val="72"/>
          <w:szCs w:val="72"/>
        </w:rPr>
      </w:pPr>
      <w:r>
        <w:rPr>
          <w:rFonts w:ascii="Calibri" w:hAnsi="Calibri" w:cs="Calibri"/>
          <w:b/>
          <w:bCs/>
          <w:noProof/>
          <w:color w:val="808080"/>
          <w:sz w:val="72"/>
          <w:szCs w:val="72"/>
          <w:lang w:eastAsia="es-AR"/>
        </w:rPr>
        <w:drawing>
          <wp:anchor distT="0" distB="0" distL="114300" distR="114300" simplePos="0" relativeHeight="251658240" behindDoc="1" locked="0" layoutInCell="1" allowOverlap="1" wp14:anchorId="23EC1134" wp14:editId="2925482C">
            <wp:simplePos x="0" y="0"/>
            <wp:positionH relativeFrom="column">
              <wp:posOffset>-540385</wp:posOffset>
            </wp:positionH>
            <wp:positionV relativeFrom="paragraph">
              <wp:posOffset>597535</wp:posOffset>
            </wp:positionV>
            <wp:extent cx="11095200" cy="198000"/>
            <wp:effectExtent l="0" t="0" r="0" b="0"/>
            <wp:wrapTight wrapText="bothSides">
              <wp:wrapPolygon edited="0">
                <wp:start x="0" y="0"/>
                <wp:lineTo x="0" y="18752"/>
                <wp:lineTo x="21511" y="18752"/>
                <wp:lineTo x="21511" y="0"/>
                <wp:lineTo x="0" y="0"/>
              </wp:wrapPolygon>
            </wp:wrapTight>
            <wp:docPr id="144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trama_plantillas_word_cronograma_2022 NUEV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0952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F47" w:rsidRPr="00B34BBA">
        <w:rPr>
          <w:rStyle w:val="GuinClase"/>
          <w:rFonts w:ascii="Calibri" w:hAnsi="Calibri" w:cs="Calibri"/>
          <w:color w:val="808080"/>
          <w:sz w:val="72"/>
          <w:szCs w:val="72"/>
        </w:rPr>
        <w:t>Cronograma</w:t>
      </w:r>
    </w:p>
    <w:p w14:paraId="35106CE2" w14:textId="73EADAC7" w:rsidR="006F7FCD" w:rsidRPr="0096378D" w:rsidRDefault="006F7FCD" w:rsidP="00CD4C20">
      <w:pPr>
        <w:pStyle w:val="NombreCarrera"/>
        <w:spacing w:line="280" w:lineRule="exact"/>
        <w:rPr>
          <w:rStyle w:val="fecha"/>
          <w:rFonts w:asciiTheme="minorHAnsi" w:hAnsiTheme="minorHAnsi" w:cstheme="minorHAnsi"/>
          <w:bCs/>
          <w:color w:val="auto"/>
          <w:sz w:val="24"/>
          <w:szCs w:val="24"/>
        </w:rPr>
      </w:pPr>
    </w:p>
    <w:tbl>
      <w:tblPr>
        <w:tblW w:w="1459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2250"/>
        <w:gridCol w:w="2835"/>
        <w:gridCol w:w="1845"/>
        <w:gridCol w:w="2265"/>
        <w:gridCol w:w="2070"/>
        <w:gridCol w:w="2071"/>
      </w:tblGrid>
      <w:tr w:rsidR="0096378D" w14:paraId="44DF3D22" w14:textId="77777777" w:rsidTr="00DE453A">
        <w:trPr>
          <w:trHeight w:val="340"/>
        </w:trPr>
        <w:tc>
          <w:tcPr>
            <w:tcW w:w="1260" w:type="dxa"/>
            <w:vMerge w:val="restart"/>
            <w:shd w:val="clear" w:color="auto" w:fill="auto"/>
            <w:vAlign w:val="center"/>
          </w:tcPr>
          <w:p w14:paraId="1897D904" w14:textId="77777777" w:rsidR="0096378D" w:rsidRDefault="0096378D" w:rsidP="00DE453A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Fecha</w:t>
            </w:r>
          </w:p>
        </w:tc>
        <w:tc>
          <w:tcPr>
            <w:tcW w:w="2250" w:type="dxa"/>
            <w:vMerge w:val="restart"/>
            <w:shd w:val="clear" w:color="auto" w:fill="auto"/>
            <w:vAlign w:val="center"/>
          </w:tcPr>
          <w:p w14:paraId="146D32CA" w14:textId="77777777" w:rsidR="0096378D" w:rsidRDefault="0096378D" w:rsidP="00DE453A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Tema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14:paraId="3C423C09" w14:textId="77777777" w:rsidR="0096378D" w:rsidRDefault="0096378D" w:rsidP="00DE453A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Actividad</w:t>
            </w:r>
          </w:p>
          <w:p w14:paraId="5405F824" w14:textId="5B24FDC4" w:rsidR="0096378D" w:rsidRPr="00DE453A" w:rsidRDefault="0096378D" w:rsidP="00DE453A">
            <w:pPr>
              <w:jc w:val="center"/>
              <w:rPr>
                <w:rFonts w:ascii="Calibri" w:eastAsia="Calibri" w:hAnsi="Calibri" w:cs="Calibri"/>
                <w:i/>
                <w:sz w:val="16"/>
                <w:szCs w:val="16"/>
              </w:rPr>
            </w:pP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Obligatoria u optativa</w:t>
            </w:r>
          </w:p>
          <w:p w14:paraId="040D52E0" w14:textId="77777777" w:rsidR="0096378D" w:rsidRDefault="0096378D" w:rsidP="00DE453A">
            <w:pPr>
              <w:jc w:val="center"/>
              <w:rPr>
                <w:rFonts w:ascii="Calibri" w:eastAsia="Calibri" w:hAnsi="Calibri" w:cs="Calibri"/>
                <w:i/>
                <w:sz w:val="16"/>
                <w:szCs w:val="16"/>
              </w:rPr>
            </w:pP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Individual o grupal</w:t>
            </w:r>
          </w:p>
          <w:p w14:paraId="0E310E08" w14:textId="77777777" w:rsidR="0096378D" w:rsidRDefault="0096378D" w:rsidP="00DE453A">
            <w:pPr>
              <w:jc w:val="center"/>
              <w:rPr>
                <w:rFonts w:ascii="Calibri" w:eastAsia="Calibri" w:hAnsi="Calibri" w:cs="Calibri"/>
                <w:i/>
                <w:sz w:val="16"/>
                <w:szCs w:val="16"/>
              </w:rPr>
            </w:pP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Descripción de la actividad</w:t>
            </w:r>
          </w:p>
        </w:tc>
        <w:tc>
          <w:tcPr>
            <w:tcW w:w="1845" w:type="dxa"/>
            <w:vMerge w:val="restart"/>
            <w:shd w:val="clear" w:color="auto" w:fill="auto"/>
            <w:vAlign w:val="center"/>
          </w:tcPr>
          <w:p w14:paraId="0AF3F44B" w14:textId="77777777" w:rsidR="0096378D" w:rsidRDefault="0096378D" w:rsidP="00DE453A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4BEF9B3D" w14:textId="77777777" w:rsidR="0096378D" w:rsidRDefault="0096378D" w:rsidP="00DE453A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Evaluación</w:t>
            </w:r>
          </w:p>
          <w:p w14:paraId="422363A1" w14:textId="77777777" w:rsidR="0096378D" w:rsidRDefault="0096378D" w:rsidP="00BB544E">
            <w:pPr>
              <w:jc w:val="center"/>
              <w:rPr>
                <w:rFonts w:ascii="Calibri" w:eastAsia="Calibri" w:hAnsi="Calibri" w:cs="Calibri"/>
                <w:i/>
                <w:sz w:val="16"/>
                <w:szCs w:val="16"/>
              </w:rPr>
            </w:pP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Especificar:</w:t>
            </w:r>
          </w:p>
          <w:p w14:paraId="62B1E39D" w14:textId="61C5799D" w:rsidR="0096378D" w:rsidRDefault="0096378D" w:rsidP="00BB544E">
            <w:pPr>
              <w:jc w:val="center"/>
              <w:rPr>
                <w:rFonts w:ascii="Calibri" w:eastAsia="Calibri" w:hAnsi="Calibri" w:cs="Calibri"/>
                <w:i/>
                <w:sz w:val="16"/>
                <w:szCs w:val="16"/>
              </w:rPr>
            </w:pP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- Instrumento a utilizar ¿con qué?</w:t>
            </w:r>
          </w:p>
          <w:p w14:paraId="5D75ECDA" w14:textId="6FD7562C" w:rsidR="0096378D" w:rsidRDefault="0096378D" w:rsidP="00BB544E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- Instancia: parcial-final</w:t>
            </w:r>
          </w:p>
        </w:tc>
        <w:tc>
          <w:tcPr>
            <w:tcW w:w="6406" w:type="dxa"/>
            <w:gridSpan w:val="3"/>
            <w:vAlign w:val="center"/>
          </w:tcPr>
          <w:p w14:paraId="100C59D7" w14:textId="77777777" w:rsidR="0096378D" w:rsidRDefault="0096378D" w:rsidP="00DE453A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Modalidad de cursada</w:t>
            </w:r>
          </w:p>
        </w:tc>
      </w:tr>
      <w:tr w:rsidR="0096378D" w14:paraId="2F8FFDC2" w14:textId="77777777" w:rsidTr="00DE453A">
        <w:trPr>
          <w:trHeight w:val="442"/>
        </w:trPr>
        <w:tc>
          <w:tcPr>
            <w:tcW w:w="1260" w:type="dxa"/>
            <w:vMerge/>
            <w:shd w:val="clear" w:color="auto" w:fill="auto"/>
            <w:vAlign w:val="center"/>
          </w:tcPr>
          <w:p w14:paraId="43392BC0" w14:textId="77777777" w:rsidR="0096378D" w:rsidRDefault="0096378D" w:rsidP="00DE45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250" w:type="dxa"/>
            <w:vMerge/>
            <w:shd w:val="clear" w:color="auto" w:fill="auto"/>
            <w:vAlign w:val="center"/>
          </w:tcPr>
          <w:p w14:paraId="03503BE5" w14:textId="77777777" w:rsidR="0096378D" w:rsidRDefault="0096378D" w:rsidP="00DE45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38167D2F" w14:textId="77777777" w:rsidR="0096378D" w:rsidRDefault="0096378D" w:rsidP="00DE45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845" w:type="dxa"/>
            <w:vMerge/>
            <w:shd w:val="clear" w:color="auto" w:fill="auto"/>
            <w:vAlign w:val="center"/>
          </w:tcPr>
          <w:p w14:paraId="51CD485F" w14:textId="77777777" w:rsidR="0096378D" w:rsidRDefault="0096378D" w:rsidP="00DE45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265" w:type="dxa"/>
            <w:vMerge w:val="restart"/>
            <w:vAlign w:val="center"/>
          </w:tcPr>
          <w:p w14:paraId="4B5E3C41" w14:textId="77777777" w:rsidR="0096378D" w:rsidRDefault="0096378D" w:rsidP="00DE453A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Presencial</w:t>
            </w:r>
          </w:p>
          <w:p w14:paraId="793A57FC" w14:textId="402F5750" w:rsidR="0096378D" w:rsidRDefault="0096378D" w:rsidP="00DE453A">
            <w:pPr>
              <w:jc w:val="center"/>
              <w:rPr>
                <w:rFonts w:ascii="Calibri" w:eastAsia="Calibri" w:hAnsi="Calibri" w:cs="Calibri"/>
                <w:b/>
                <w:i/>
                <w:sz w:val="16"/>
                <w:szCs w:val="16"/>
              </w:rPr>
            </w:pPr>
            <w:r>
              <w:rPr>
                <w:rFonts w:ascii="Calibri" w:eastAsia="Calibri" w:hAnsi="Calibri" w:cs="Calibri"/>
                <w:i/>
                <w:sz w:val="16"/>
                <w:szCs w:val="16"/>
              </w:rPr>
              <w:t xml:space="preserve">Especificar día, horario, </w:t>
            </w:r>
            <w:r w:rsidR="00DE453A">
              <w:rPr>
                <w:rFonts w:ascii="Calibri" w:eastAsia="Calibri" w:hAnsi="Calibri" w:cs="Calibri"/>
                <w:i/>
                <w:sz w:val="16"/>
                <w:szCs w:val="16"/>
              </w:rPr>
              <w:br/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edificio y aula</w:t>
            </w:r>
          </w:p>
        </w:tc>
        <w:tc>
          <w:tcPr>
            <w:tcW w:w="4141" w:type="dxa"/>
            <w:gridSpan w:val="2"/>
            <w:vAlign w:val="center"/>
          </w:tcPr>
          <w:p w14:paraId="4E4E5E99" w14:textId="77777777" w:rsidR="0096378D" w:rsidRDefault="0096378D" w:rsidP="00DE453A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Virtual</w:t>
            </w:r>
          </w:p>
        </w:tc>
      </w:tr>
      <w:tr w:rsidR="0096378D" w14:paraId="676FCF40" w14:textId="77777777" w:rsidTr="00DE453A">
        <w:trPr>
          <w:trHeight w:val="794"/>
        </w:trPr>
        <w:tc>
          <w:tcPr>
            <w:tcW w:w="1260" w:type="dxa"/>
            <w:vMerge/>
            <w:shd w:val="clear" w:color="auto" w:fill="auto"/>
            <w:vAlign w:val="center"/>
          </w:tcPr>
          <w:p w14:paraId="4206BDB7" w14:textId="77777777" w:rsidR="0096378D" w:rsidRDefault="0096378D" w:rsidP="00D616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250" w:type="dxa"/>
            <w:vMerge/>
            <w:shd w:val="clear" w:color="auto" w:fill="auto"/>
            <w:vAlign w:val="center"/>
          </w:tcPr>
          <w:p w14:paraId="17A8DED7" w14:textId="77777777" w:rsidR="0096378D" w:rsidRDefault="0096378D" w:rsidP="00D616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44798AEA" w14:textId="77777777" w:rsidR="0096378D" w:rsidRDefault="0096378D" w:rsidP="00D616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1845" w:type="dxa"/>
            <w:vMerge/>
            <w:shd w:val="clear" w:color="auto" w:fill="auto"/>
            <w:vAlign w:val="center"/>
          </w:tcPr>
          <w:p w14:paraId="05D2FE51" w14:textId="77777777" w:rsidR="0096378D" w:rsidRDefault="0096378D" w:rsidP="00D616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265" w:type="dxa"/>
            <w:vMerge/>
          </w:tcPr>
          <w:p w14:paraId="0A730B99" w14:textId="77777777" w:rsidR="0096378D" w:rsidRDefault="0096378D" w:rsidP="00D616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2070" w:type="dxa"/>
            <w:vAlign w:val="center"/>
          </w:tcPr>
          <w:p w14:paraId="7A909976" w14:textId="77777777" w:rsidR="0096378D" w:rsidRDefault="0096378D" w:rsidP="00DE453A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Sincrónica</w:t>
            </w:r>
          </w:p>
          <w:p w14:paraId="185C3C81" w14:textId="61F2F1B3" w:rsidR="0096378D" w:rsidRDefault="0096378D" w:rsidP="00DE453A">
            <w:pPr>
              <w:jc w:val="center"/>
              <w:rPr>
                <w:rFonts w:ascii="Calibri" w:eastAsia="Calibri" w:hAnsi="Calibri" w:cs="Calibri"/>
                <w:b/>
                <w:i/>
                <w:sz w:val="16"/>
                <w:szCs w:val="16"/>
              </w:rPr>
            </w:pPr>
            <w:r>
              <w:rPr>
                <w:rFonts w:ascii="Calibri" w:eastAsia="Calibri" w:hAnsi="Calibri" w:cs="Calibri"/>
                <w:i/>
                <w:sz w:val="16"/>
                <w:szCs w:val="16"/>
              </w:rPr>
              <w:t xml:space="preserve">El link del encuentro </w:t>
            </w:r>
            <w:r w:rsidR="00DE453A">
              <w:rPr>
                <w:rFonts w:ascii="Calibri" w:eastAsia="Calibri" w:hAnsi="Calibri" w:cs="Calibri"/>
                <w:i/>
                <w:sz w:val="16"/>
                <w:szCs w:val="16"/>
              </w:rPr>
              <w:br/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se anunciará en el aula</w:t>
            </w:r>
          </w:p>
        </w:tc>
        <w:tc>
          <w:tcPr>
            <w:tcW w:w="2071" w:type="dxa"/>
            <w:vAlign w:val="center"/>
          </w:tcPr>
          <w:p w14:paraId="2589E56D" w14:textId="77777777" w:rsidR="0096378D" w:rsidRDefault="0096378D" w:rsidP="00DE453A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Asincrónica</w:t>
            </w:r>
          </w:p>
          <w:p w14:paraId="363341CB" w14:textId="3D68362B" w:rsidR="0096378D" w:rsidRDefault="0096378D" w:rsidP="00DE453A">
            <w:pPr>
              <w:suppressAutoHyphens/>
              <w:jc w:val="center"/>
              <w:rPr>
                <w:rFonts w:ascii="Calibri" w:eastAsia="Calibri" w:hAnsi="Calibri" w:cs="Calibri"/>
                <w:b/>
                <w:i/>
                <w:sz w:val="16"/>
                <w:szCs w:val="16"/>
              </w:rPr>
            </w:pPr>
            <w:r>
              <w:rPr>
                <w:rFonts w:ascii="Calibri" w:eastAsia="Calibri" w:hAnsi="Calibri" w:cs="Calibri"/>
                <w:i/>
                <w:sz w:val="16"/>
                <w:szCs w:val="16"/>
              </w:rPr>
              <w:t xml:space="preserve">Especificar día </w:t>
            </w:r>
            <w:r w:rsidR="00DE453A">
              <w:rPr>
                <w:rFonts w:ascii="Calibri" w:eastAsia="Calibri" w:hAnsi="Calibri" w:cs="Calibri"/>
                <w:i/>
                <w:sz w:val="16"/>
                <w:szCs w:val="16"/>
              </w:rPr>
              <w:br/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de publicación de la clase</w:t>
            </w:r>
          </w:p>
        </w:tc>
      </w:tr>
      <w:tr w:rsidR="0096378D" w14:paraId="0CC9E4F8" w14:textId="77777777" w:rsidTr="00DE453A">
        <w:trPr>
          <w:trHeight w:val="794"/>
        </w:trPr>
        <w:tc>
          <w:tcPr>
            <w:tcW w:w="1260" w:type="dxa"/>
            <w:shd w:val="clear" w:color="auto" w:fill="auto"/>
            <w:vAlign w:val="center"/>
          </w:tcPr>
          <w:p w14:paraId="476EC788" w14:textId="77777777" w:rsidR="0096378D" w:rsidRDefault="0096378D" w:rsidP="00D616D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01 ( )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7FE97ADA" w14:textId="77777777" w:rsidR="0096378D" w:rsidRDefault="0096378D" w:rsidP="00D616D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Clase1</w:t>
            </w:r>
          </w:p>
          <w:p w14:paraId="3B1B0437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Tema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67D981C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14:paraId="6B4133C0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65" w:type="dxa"/>
          </w:tcPr>
          <w:p w14:paraId="3F6B34D3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70" w:type="dxa"/>
          </w:tcPr>
          <w:p w14:paraId="0ED66809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71" w:type="dxa"/>
          </w:tcPr>
          <w:p w14:paraId="5261CB87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6378D" w14:paraId="015AAFAB" w14:textId="77777777" w:rsidTr="00DE453A">
        <w:trPr>
          <w:trHeight w:val="794"/>
        </w:trPr>
        <w:tc>
          <w:tcPr>
            <w:tcW w:w="1260" w:type="dxa"/>
            <w:shd w:val="clear" w:color="auto" w:fill="auto"/>
            <w:vAlign w:val="center"/>
          </w:tcPr>
          <w:p w14:paraId="3861B94A" w14:textId="77777777" w:rsidR="0096378D" w:rsidRDefault="0096378D" w:rsidP="00D616D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02 ( )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7D621C90" w14:textId="77777777" w:rsidR="007A6A20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Clase 2</w:t>
            </w:r>
          </w:p>
          <w:p w14:paraId="180E1265" w14:textId="703005F9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Tema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EE45D3E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14:paraId="49DA0856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65" w:type="dxa"/>
          </w:tcPr>
          <w:p w14:paraId="4C7EABF9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70" w:type="dxa"/>
          </w:tcPr>
          <w:p w14:paraId="32985C67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71" w:type="dxa"/>
          </w:tcPr>
          <w:p w14:paraId="1A1DB94E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6378D" w14:paraId="49096867" w14:textId="77777777" w:rsidTr="00DE453A">
        <w:trPr>
          <w:trHeight w:val="794"/>
        </w:trPr>
        <w:tc>
          <w:tcPr>
            <w:tcW w:w="1260" w:type="dxa"/>
            <w:shd w:val="clear" w:color="auto" w:fill="auto"/>
            <w:vAlign w:val="center"/>
          </w:tcPr>
          <w:p w14:paraId="0F11EDCB" w14:textId="77777777" w:rsidR="0096378D" w:rsidRDefault="0096378D" w:rsidP="00D616D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03 ( )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3DDC40D7" w14:textId="77777777" w:rsidR="0096378D" w:rsidRDefault="0096378D" w:rsidP="00D616D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Clase 3</w:t>
            </w:r>
          </w:p>
          <w:p w14:paraId="45B05102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Tema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820943E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14:paraId="34E3D22F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65" w:type="dxa"/>
          </w:tcPr>
          <w:p w14:paraId="23032FBD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70" w:type="dxa"/>
          </w:tcPr>
          <w:p w14:paraId="4C4B3742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71" w:type="dxa"/>
          </w:tcPr>
          <w:p w14:paraId="7C93B165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6378D" w14:paraId="4041F5C0" w14:textId="77777777" w:rsidTr="00DE453A">
        <w:trPr>
          <w:trHeight w:val="794"/>
        </w:trPr>
        <w:tc>
          <w:tcPr>
            <w:tcW w:w="1260" w:type="dxa"/>
            <w:shd w:val="clear" w:color="auto" w:fill="auto"/>
            <w:vAlign w:val="center"/>
          </w:tcPr>
          <w:p w14:paraId="08F702E0" w14:textId="77777777" w:rsidR="0096378D" w:rsidRDefault="0096378D" w:rsidP="00D616D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04 ( )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0735FB7C" w14:textId="77777777" w:rsidR="0096378D" w:rsidRDefault="0096378D" w:rsidP="00D616D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Clase 4</w:t>
            </w:r>
          </w:p>
          <w:p w14:paraId="3CFD68B0" w14:textId="7CF5BB01" w:rsidR="007A6A20" w:rsidRPr="007A6A20" w:rsidRDefault="0096378D" w:rsidP="007A6A20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Tema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0A5FAF5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14:paraId="5A996CBB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2265" w:type="dxa"/>
          </w:tcPr>
          <w:p w14:paraId="4AED3912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70" w:type="dxa"/>
          </w:tcPr>
          <w:p w14:paraId="09B33A0A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71" w:type="dxa"/>
          </w:tcPr>
          <w:p w14:paraId="3BC64496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6378D" w14:paraId="252AFBF8" w14:textId="77777777" w:rsidTr="00DE453A">
        <w:trPr>
          <w:trHeight w:val="794"/>
        </w:trPr>
        <w:tc>
          <w:tcPr>
            <w:tcW w:w="1260" w:type="dxa"/>
            <w:shd w:val="clear" w:color="auto" w:fill="auto"/>
            <w:vAlign w:val="center"/>
          </w:tcPr>
          <w:p w14:paraId="3D7D96A0" w14:textId="77777777" w:rsidR="0096378D" w:rsidRDefault="0096378D" w:rsidP="00D616D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lastRenderedPageBreak/>
              <w:t>05 ( )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2BB2E7E0" w14:textId="77777777" w:rsidR="007A6A20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Clase 5</w:t>
            </w:r>
          </w:p>
          <w:p w14:paraId="160843BB" w14:textId="5A207EF2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Tema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61B1AF9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14:paraId="68E6AB94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65" w:type="dxa"/>
          </w:tcPr>
          <w:p w14:paraId="745146E5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70" w:type="dxa"/>
          </w:tcPr>
          <w:p w14:paraId="6D19C23D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71" w:type="dxa"/>
          </w:tcPr>
          <w:p w14:paraId="103D9287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6378D" w14:paraId="72B60382" w14:textId="77777777" w:rsidTr="00DE453A">
        <w:trPr>
          <w:trHeight w:val="794"/>
        </w:trPr>
        <w:tc>
          <w:tcPr>
            <w:tcW w:w="1260" w:type="dxa"/>
            <w:shd w:val="clear" w:color="auto" w:fill="auto"/>
            <w:vAlign w:val="center"/>
          </w:tcPr>
          <w:p w14:paraId="7D111209" w14:textId="77777777" w:rsidR="0096378D" w:rsidRDefault="0096378D" w:rsidP="00D616D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06 ( )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6C12B185" w14:textId="77777777" w:rsidR="007A6A20" w:rsidRDefault="0096378D" w:rsidP="00D616D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Clase 6</w:t>
            </w:r>
          </w:p>
          <w:p w14:paraId="4B816799" w14:textId="1A8E9C66" w:rsidR="0096378D" w:rsidRPr="007A6A20" w:rsidRDefault="0096378D" w:rsidP="00D616D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Tema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E704920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14:paraId="74B223B8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65" w:type="dxa"/>
          </w:tcPr>
          <w:p w14:paraId="7111348A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70" w:type="dxa"/>
          </w:tcPr>
          <w:p w14:paraId="3C198526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71" w:type="dxa"/>
          </w:tcPr>
          <w:p w14:paraId="3A15D5C0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6378D" w14:paraId="21F0F66D" w14:textId="77777777" w:rsidTr="00DE453A">
        <w:trPr>
          <w:trHeight w:val="794"/>
        </w:trPr>
        <w:tc>
          <w:tcPr>
            <w:tcW w:w="1260" w:type="dxa"/>
            <w:shd w:val="clear" w:color="auto" w:fill="auto"/>
            <w:vAlign w:val="center"/>
          </w:tcPr>
          <w:p w14:paraId="4BB18D7C" w14:textId="77777777" w:rsidR="0096378D" w:rsidRDefault="0096378D" w:rsidP="00D616D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07 ( )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758DA03E" w14:textId="77777777" w:rsidR="0096378D" w:rsidRDefault="0096378D" w:rsidP="00D616D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Clase 7</w:t>
            </w:r>
          </w:p>
          <w:p w14:paraId="55494E54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Tema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84EC441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14:paraId="00CBE65B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65" w:type="dxa"/>
          </w:tcPr>
          <w:p w14:paraId="2950E489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70" w:type="dxa"/>
          </w:tcPr>
          <w:p w14:paraId="1F5C2D72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71" w:type="dxa"/>
          </w:tcPr>
          <w:p w14:paraId="2E482CF1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6378D" w14:paraId="2E79FC1D" w14:textId="77777777" w:rsidTr="00DE453A">
        <w:trPr>
          <w:trHeight w:val="794"/>
        </w:trPr>
        <w:tc>
          <w:tcPr>
            <w:tcW w:w="1260" w:type="dxa"/>
            <w:shd w:val="clear" w:color="auto" w:fill="auto"/>
            <w:vAlign w:val="center"/>
          </w:tcPr>
          <w:p w14:paraId="342A7FC3" w14:textId="77777777" w:rsidR="0096378D" w:rsidRDefault="0096378D" w:rsidP="00D616D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08 ( )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5D743AF6" w14:textId="77777777" w:rsidR="0096378D" w:rsidRDefault="0096378D" w:rsidP="00D616D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Clase 8</w:t>
            </w:r>
          </w:p>
          <w:p w14:paraId="4F06CCC4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Tema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2EA51D2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14:paraId="0251BE3C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65" w:type="dxa"/>
          </w:tcPr>
          <w:p w14:paraId="14FBA837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70" w:type="dxa"/>
          </w:tcPr>
          <w:p w14:paraId="1571041A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71" w:type="dxa"/>
          </w:tcPr>
          <w:p w14:paraId="2BB713D1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97FFF83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6378D" w14:paraId="606F8604" w14:textId="77777777" w:rsidTr="00DE453A">
        <w:trPr>
          <w:trHeight w:val="794"/>
        </w:trPr>
        <w:tc>
          <w:tcPr>
            <w:tcW w:w="1260" w:type="dxa"/>
            <w:shd w:val="clear" w:color="auto" w:fill="auto"/>
            <w:vAlign w:val="center"/>
          </w:tcPr>
          <w:p w14:paraId="18C9AEDE" w14:textId="77777777" w:rsidR="0096378D" w:rsidRDefault="0096378D" w:rsidP="00D616D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9 ( )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0C463552" w14:textId="77777777" w:rsidR="0096378D" w:rsidRDefault="0096378D" w:rsidP="00D616D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Clase 9</w:t>
            </w:r>
          </w:p>
          <w:p w14:paraId="7C7846E1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Tema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D441981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14:paraId="289335C4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65" w:type="dxa"/>
          </w:tcPr>
          <w:p w14:paraId="32827A1E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70" w:type="dxa"/>
          </w:tcPr>
          <w:p w14:paraId="5293A98A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71" w:type="dxa"/>
          </w:tcPr>
          <w:p w14:paraId="05DBE868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6378D" w14:paraId="7230287A" w14:textId="77777777" w:rsidTr="00DE453A">
        <w:trPr>
          <w:trHeight w:val="794"/>
        </w:trPr>
        <w:tc>
          <w:tcPr>
            <w:tcW w:w="1260" w:type="dxa"/>
            <w:shd w:val="clear" w:color="auto" w:fill="auto"/>
            <w:vAlign w:val="center"/>
          </w:tcPr>
          <w:p w14:paraId="3175360C" w14:textId="77777777" w:rsidR="0096378D" w:rsidRDefault="0096378D" w:rsidP="00D616D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10 ( )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78A74817" w14:textId="77777777" w:rsidR="0096378D" w:rsidRDefault="0096378D" w:rsidP="00D616D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Clase 10</w:t>
            </w:r>
          </w:p>
          <w:p w14:paraId="4485A379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Tema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5DD4261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14:paraId="244872E2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65" w:type="dxa"/>
          </w:tcPr>
          <w:p w14:paraId="0A6C144F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70" w:type="dxa"/>
          </w:tcPr>
          <w:p w14:paraId="6F53C3C2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71" w:type="dxa"/>
          </w:tcPr>
          <w:p w14:paraId="7B89D7FE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96378D" w14:paraId="76469EF3" w14:textId="77777777" w:rsidTr="00DE453A">
        <w:trPr>
          <w:trHeight w:val="794"/>
        </w:trPr>
        <w:tc>
          <w:tcPr>
            <w:tcW w:w="1260" w:type="dxa"/>
            <w:shd w:val="clear" w:color="auto" w:fill="auto"/>
            <w:vAlign w:val="center"/>
          </w:tcPr>
          <w:p w14:paraId="3C8DBE3E" w14:textId="77777777" w:rsidR="0096378D" w:rsidRDefault="0096378D" w:rsidP="00D616D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11 ( )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24C815FC" w14:textId="77777777" w:rsidR="0096378D" w:rsidRDefault="0096378D" w:rsidP="00D616D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Clase 11</w:t>
            </w:r>
          </w:p>
          <w:p w14:paraId="2B0026A3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Tema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FD6F6A2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45" w:type="dxa"/>
            <w:shd w:val="clear" w:color="auto" w:fill="auto"/>
            <w:vAlign w:val="center"/>
          </w:tcPr>
          <w:p w14:paraId="34C08044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65" w:type="dxa"/>
          </w:tcPr>
          <w:p w14:paraId="58057B41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70" w:type="dxa"/>
          </w:tcPr>
          <w:p w14:paraId="6556628C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71" w:type="dxa"/>
          </w:tcPr>
          <w:p w14:paraId="3E0F9151" w14:textId="77777777" w:rsidR="0096378D" w:rsidRDefault="0096378D" w:rsidP="00D616D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522DE6D4" w14:textId="4DD278C3" w:rsidR="00F40D4D" w:rsidRPr="005911F5" w:rsidRDefault="00F40D4D" w:rsidP="007A6A20">
      <w:pPr>
        <w:pStyle w:val="NombreCarrera"/>
        <w:spacing w:line="280" w:lineRule="exact"/>
        <w:rPr>
          <w:rStyle w:val="fecha"/>
          <w:rFonts w:asciiTheme="minorHAnsi" w:hAnsiTheme="minorHAnsi" w:cstheme="minorHAnsi"/>
          <w:color w:val="auto"/>
          <w:sz w:val="24"/>
          <w:szCs w:val="24"/>
        </w:rPr>
      </w:pPr>
    </w:p>
    <w:p w14:paraId="25275B81" w14:textId="77777777" w:rsidR="00A36401" w:rsidRPr="005911F5" w:rsidRDefault="00A36401" w:rsidP="00A36401">
      <w:pPr>
        <w:rPr>
          <w:rFonts w:asciiTheme="minorHAnsi" w:hAnsiTheme="minorHAnsi" w:cstheme="minorHAnsi"/>
        </w:rPr>
      </w:pPr>
    </w:p>
    <w:sectPr w:rsidR="00A36401" w:rsidRPr="005911F5" w:rsidSect="00CC3968">
      <w:headerReference w:type="default" r:id="rId9"/>
      <w:footerReference w:type="default" r:id="rId10"/>
      <w:footerReference w:type="first" r:id="rId11"/>
      <w:pgSz w:w="16838" w:h="11906" w:orient="landscape" w:code="9"/>
      <w:pgMar w:top="851" w:right="1418" w:bottom="1418" w:left="851" w:header="567" w:footer="850" w:gutter="0"/>
      <w:paperSrc w:first="15" w:other="15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C99D2B" w14:textId="77777777" w:rsidR="00DE604D" w:rsidRDefault="00DE604D">
      <w:r>
        <w:separator/>
      </w:r>
    </w:p>
    <w:p w14:paraId="489F67DE" w14:textId="77777777" w:rsidR="00DE604D" w:rsidRDefault="00DE604D"/>
  </w:endnote>
  <w:endnote w:type="continuationSeparator" w:id="0">
    <w:p w14:paraId="5F901D34" w14:textId="77777777" w:rsidR="00DE604D" w:rsidRDefault="00DE604D">
      <w:r>
        <w:continuationSeparator/>
      </w:r>
    </w:p>
    <w:p w14:paraId="36BD366C" w14:textId="77777777" w:rsidR="00DE604D" w:rsidRDefault="00DE60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8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e Gothic LT Std Light">
    <w:panose1 w:val="000004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6718362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color w:val="808080"/>
        <w:sz w:val="20"/>
        <w:szCs w:val="20"/>
      </w:rPr>
    </w:sdtEndPr>
    <w:sdtContent>
      <w:p w14:paraId="3826DC1B" w14:textId="5201E3DE" w:rsidR="00A36401" w:rsidRPr="00A36401" w:rsidRDefault="004947FD" w:rsidP="00A36401">
        <w:pPr>
          <w:pStyle w:val="Piedepgina"/>
          <w:jc w:val="right"/>
          <w:rPr>
            <w:rFonts w:asciiTheme="minorHAnsi" w:hAnsiTheme="minorHAnsi" w:cstheme="minorHAnsi"/>
            <w:color w:val="808080"/>
            <w:sz w:val="20"/>
            <w:szCs w:val="20"/>
          </w:rPr>
        </w:pPr>
        <w:r w:rsidRPr="002F7DA5">
          <w:rPr>
            <w:rFonts w:asciiTheme="minorHAnsi" w:hAnsiTheme="minorHAnsi" w:cstheme="minorHAnsi"/>
            <w:noProof/>
            <w:color w:val="000000"/>
            <w:sz w:val="20"/>
            <w:szCs w:val="20"/>
            <w:lang w:eastAsia="es-AR"/>
          </w:rPr>
          <w:drawing>
            <wp:anchor distT="0" distB="0" distL="114300" distR="114300" simplePos="0" relativeHeight="251665920" behindDoc="0" locked="0" layoutInCell="1" allowOverlap="1" wp14:anchorId="45D6B6E6" wp14:editId="4E79D89C">
              <wp:simplePos x="0" y="0"/>
              <wp:positionH relativeFrom="column">
                <wp:posOffset>8890</wp:posOffset>
              </wp:positionH>
              <wp:positionV relativeFrom="page">
                <wp:posOffset>6946265</wp:posOffset>
              </wp:positionV>
              <wp:extent cx="11094720" cy="197485"/>
              <wp:effectExtent l="0" t="0" r="0" b="0"/>
              <wp:wrapSquare wrapText="bothSides"/>
              <wp:docPr id="17" name="Imagen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4" name="trama_azul_plantillas_word_cronograma_2022.jp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094720" cy="1974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36401" w:rsidRPr="002F7DA5">
          <w:rPr>
            <w:rFonts w:asciiTheme="minorHAnsi" w:hAnsiTheme="minorHAnsi" w:cstheme="minorHAnsi"/>
            <w:color w:val="000000"/>
            <w:sz w:val="20"/>
            <w:szCs w:val="20"/>
          </w:rPr>
          <w:fldChar w:fldCharType="begin"/>
        </w:r>
        <w:r w:rsidR="00A36401" w:rsidRPr="002F7DA5">
          <w:rPr>
            <w:rFonts w:asciiTheme="minorHAnsi" w:hAnsiTheme="minorHAnsi" w:cstheme="minorHAnsi"/>
            <w:color w:val="000000"/>
            <w:sz w:val="20"/>
            <w:szCs w:val="20"/>
          </w:rPr>
          <w:instrText>PAGE   \* MERGEFORMAT</w:instrText>
        </w:r>
        <w:r w:rsidR="00A36401" w:rsidRPr="002F7DA5">
          <w:rPr>
            <w:rFonts w:asciiTheme="minorHAnsi" w:hAnsiTheme="minorHAnsi" w:cstheme="minorHAnsi"/>
            <w:color w:val="000000"/>
            <w:sz w:val="20"/>
            <w:szCs w:val="20"/>
          </w:rPr>
          <w:fldChar w:fldCharType="separate"/>
        </w:r>
        <w:r w:rsidR="00CC3968" w:rsidRPr="002F7DA5">
          <w:rPr>
            <w:rFonts w:asciiTheme="minorHAnsi" w:hAnsiTheme="minorHAnsi" w:cstheme="minorHAnsi"/>
            <w:noProof/>
            <w:color w:val="000000"/>
            <w:sz w:val="20"/>
            <w:szCs w:val="20"/>
          </w:rPr>
          <w:t>2</w:t>
        </w:r>
        <w:r w:rsidR="00A36401" w:rsidRPr="002F7DA5">
          <w:rPr>
            <w:rFonts w:asciiTheme="minorHAnsi" w:hAnsiTheme="minorHAnsi" w:cstheme="minorHAnsi"/>
            <w:color w:val="000000"/>
            <w:sz w:val="20"/>
            <w:szCs w:val="20"/>
          </w:rPr>
          <w:fldChar w:fldCharType="end"/>
        </w:r>
      </w:p>
    </w:sdtContent>
  </w:sdt>
  <w:p w14:paraId="13506698" w14:textId="0E2F9208" w:rsidR="004C6CBA" w:rsidRPr="004947FD" w:rsidRDefault="004C6CBA" w:rsidP="00A36401">
    <w:pPr>
      <w:pStyle w:val="Piedepgina"/>
      <w:rPr>
        <w:rFonts w:asciiTheme="minorHAnsi" w:hAnsiTheme="minorHAnsi" w:cstheme="minorHAnsi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F0928C" w14:textId="72C6CE13" w:rsidR="00E357FD" w:rsidRDefault="00E357FD" w:rsidP="00D15642">
    <w:pPr>
      <w:pStyle w:val="Piedepgina"/>
      <w:spacing w:line="276" w:lineRule="auto"/>
      <w:ind w:firstLine="993"/>
      <w:rPr>
        <w:rFonts w:ascii="Calibri" w:hAnsi="Calibri" w:cs="Calibri"/>
        <w:color w:val="808080"/>
        <w:sz w:val="20"/>
        <w:szCs w:val="20"/>
      </w:rPr>
    </w:pPr>
  </w:p>
  <w:p w14:paraId="7A88BE9D" w14:textId="7AB79AE9" w:rsidR="00F20D1E" w:rsidRPr="00D15642" w:rsidRDefault="009C7BD8" w:rsidP="00D15642">
    <w:pPr>
      <w:pStyle w:val="Piedepgina"/>
      <w:spacing w:line="276" w:lineRule="auto"/>
      <w:ind w:firstLine="993"/>
      <w:rPr>
        <w:rFonts w:ascii="Calibri" w:hAnsi="Calibri" w:cs="Calibri"/>
        <w:color w:val="808080"/>
        <w:sz w:val="20"/>
        <w:szCs w:val="20"/>
      </w:rPr>
    </w:pPr>
    <w:r w:rsidRPr="00D15642">
      <w:rPr>
        <w:rFonts w:ascii="Calibri" w:hAnsi="Calibri" w:cs="Calibri"/>
        <w:noProof/>
        <w:sz w:val="20"/>
        <w:szCs w:val="20"/>
        <w:lang w:eastAsia="es-A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487A7DA" wp14:editId="2D4DA26C">
              <wp:simplePos x="0" y="0"/>
              <wp:positionH relativeFrom="column">
                <wp:posOffset>1843405</wp:posOffset>
              </wp:positionH>
              <wp:positionV relativeFrom="paragraph">
                <wp:posOffset>114300</wp:posOffset>
              </wp:positionV>
              <wp:extent cx="0" cy="467360"/>
              <wp:effectExtent l="0" t="0" r="38100" b="27940"/>
              <wp:wrapNone/>
              <wp:docPr id="1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0" cy="46736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9BDFB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2" o:spid="_x0000_s1026" type="#_x0000_t32" style="position:absolute;margin-left:145.15pt;margin-top:9pt;width:0;height:36.8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" strokeweight=".5pt"/>
          </w:pict>
        </mc:Fallback>
      </mc:AlternateContent>
    </w:r>
    <w:r w:rsidR="003F212A">
      <w:rPr>
        <w:noProof/>
        <w:lang w:eastAsia="es-AR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7FEAFA0C" wp14:editId="70BEE709">
              <wp:simplePos x="0" y="0"/>
              <wp:positionH relativeFrom="column">
                <wp:posOffset>2021803</wp:posOffset>
              </wp:positionH>
              <wp:positionV relativeFrom="paragraph">
                <wp:posOffset>147320</wp:posOffset>
              </wp:positionV>
              <wp:extent cx="5400040" cy="401320"/>
              <wp:effectExtent l="0" t="0" r="0" b="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401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EE8652" w14:textId="3F439647" w:rsidR="00D15642" w:rsidRPr="00D15642" w:rsidRDefault="00D15642" w:rsidP="00D15642">
                          <w:pPr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</w:pPr>
                          <w:r w:rsidRPr="00D15642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t xml:space="preserve">Departamento de </w:t>
                          </w:r>
                          <w:r w:rsidR="00FC4B0D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t>(completar)</w:t>
                          </w:r>
                        </w:p>
                        <w:p w14:paraId="08A3F752" w14:textId="4B8EB42A" w:rsidR="00D15642" w:rsidRPr="00D15642" w:rsidRDefault="00D15642" w:rsidP="00D15642">
                          <w:pPr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</w:pPr>
                          <w:r w:rsidRPr="00D15642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t>Campus Virtual /</w:t>
                          </w:r>
                          <w:r w:rsidR="0053582D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t xml:space="preserve"> Secretaría Académica </w:t>
                          </w:r>
                          <w:r w:rsidR="0053582D" w:rsidRPr="00D15642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t>/</w:t>
                          </w:r>
                          <w:r w:rsidR="0053582D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t xml:space="preserve"> </w:t>
                          </w:r>
                          <w:r w:rsidR="00CB5040" w:rsidRPr="00D15642"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t>UNLa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FEAFA0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159.2pt;margin-top:11.6pt;width:425.2pt;height:31.6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" stroked="f">
              <v:textbox style="mso-fit-shape-to-text:t">
                <w:txbxContent>
                  <w:p w14:paraId="7BEE8652" w14:textId="3F439647" w:rsidR="00D15642" w:rsidRPr="00D15642" w:rsidRDefault="00D15642" w:rsidP="00D15642">
                    <w:pPr>
                      <w:rPr>
                        <w:rFonts w:ascii="Calibri" w:hAnsi="Calibri" w:cs="Calibri"/>
                        <w:sz w:val="20"/>
                        <w:szCs w:val="20"/>
                      </w:rPr>
                    </w:pPr>
                    <w:r w:rsidRPr="00D15642">
                      <w:rPr>
                        <w:rFonts w:ascii="Calibri" w:hAnsi="Calibri" w:cs="Calibri"/>
                        <w:sz w:val="20"/>
                        <w:szCs w:val="20"/>
                      </w:rPr>
                      <w:t xml:space="preserve">Departamento de </w:t>
                    </w:r>
                    <w:r w:rsidR="00FC4B0D">
                      <w:rPr>
                        <w:rFonts w:ascii="Calibri" w:hAnsi="Calibri" w:cs="Calibri"/>
                        <w:sz w:val="20"/>
                        <w:szCs w:val="20"/>
                      </w:rPr>
                      <w:t>(completar)</w:t>
                    </w:r>
                  </w:p>
                  <w:p w14:paraId="08A3F752" w14:textId="4B8EB42A" w:rsidR="00D15642" w:rsidRPr="00D15642" w:rsidRDefault="00D15642" w:rsidP="00D15642">
                    <w:pPr>
                      <w:rPr>
                        <w:rFonts w:ascii="Calibri" w:hAnsi="Calibri" w:cs="Calibri"/>
                        <w:sz w:val="20"/>
                        <w:szCs w:val="20"/>
                      </w:rPr>
                    </w:pPr>
                    <w:r w:rsidRPr="00D15642">
                      <w:rPr>
                        <w:rFonts w:ascii="Calibri" w:hAnsi="Calibri" w:cs="Calibri"/>
                        <w:sz w:val="20"/>
                        <w:szCs w:val="20"/>
                      </w:rPr>
                      <w:t>Campus Virtual /</w:t>
                    </w:r>
                    <w:r w:rsidR="0053582D">
                      <w:rPr>
                        <w:rFonts w:ascii="Calibri" w:hAnsi="Calibri" w:cs="Calibri"/>
                        <w:sz w:val="20"/>
                        <w:szCs w:val="20"/>
                      </w:rPr>
                      <w:t xml:space="preserve"> Secretaría Académica </w:t>
                    </w:r>
                    <w:r w:rsidR="0053582D" w:rsidRPr="00D15642">
                      <w:rPr>
                        <w:rFonts w:ascii="Calibri" w:hAnsi="Calibri" w:cs="Calibri"/>
                        <w:sz w:val="20"/>
                        <w:szCs w:val="20"/>
                      </w:rPr>
                      <w:t>/</w:t>
                    </w:r>
                    <w:r w:rsidR="0053582D">
                      <w:rPr>
                        <w:rFonts w:ascii="Calibri" w:hAnsi="Calibri" w:cs="Calibri"/>
                        <w:sz w:val="20"/>
                        <w:szCs w:val="20"/>
                      </w:rPr>
                      <w:t xml:space="preserve"> </w:t>
                    </w:r>
                    <w:r w:rsidR="00CB5040" w:rsidRPr="00D15642">
                      <w:rPr>
                        <w:rFonts w:ascii="Calibri" w:hAnsi="Calibri" w:cs="Calibri"/>
                        <w:sz w:val="20"/>
                        <w:szCs w:val="20"/>
                      </w:rPr>
                      <w:t>UNLa</w:t>
                    </w:r>
                  </w:p>
                </w:txbxContent>
              </v:textbox>
            </v:shape>
          </w:pict>
        </mc:Fallback>
      </mc:AlternateContent>
    </w:r>
    <w:r w:rsidR="003F212A">
      <w:rPr>
        <w:noProof/>
      </w:rPr>
      <w:drawing>
        <wp:anchor distT="0" distB="0" distL="114300" distR="114300" simplePos="0" relativeHeight="251670016" behindDoc="1" locked="0" layoutInCell="1" allowOverlap="1" wp14:anchorId="1468CECB" wp14:editId="2148BBF3">
          <wp:simplePos x="0" y="0"/>
          <wp:positionH relativeFrom="column">
            <wp:posOffset>528955</wp:posOffset>
          </wp:positionH>
          <wp:positionV relativeFrom="paragraph">
            <wp:posOffset>83820</wp:posOffset>
          </wp:positionV>
          <wp:extent cx="539750" cy="539750"/>
          <wp:effectExtent l="0" t="0" r="0" b="0"/>
          <wp:wrapTight wrapText="bothSides">
            <wp:wrapPolygon edited="0">
              <wp:start x="0" y="0"/>
              <wp:lineTo x="0" y="20584"/>
              <wp:lineTo x="20584" y="20584"/>
              <wp:lineTo x="20584" y="0"/>
              <wp:lineTo x="0" y="0"/>
            </wp:wrapPolygon>
          </wp:wrapTight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c-academica-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F212A" w:rsidRPr="003F212A">
      <w:rPr>
        <w:rFonts w:ascii="Calibri" w:hAnsi="Calibri" w:cs="Calibri"/>
        <w:noProof/>
        <w:color w:val="808080"/>
        <w:sz w:val="20"/>
        <w:szCs w:val="20"/>
      </w:rPr>
      <w:drawing>
        <wp:anchor distT="0" distB="0" distL="114300" distR="114300" simplePos="0" relativeHeight="251667968" behindDoc="1" locked="0" layoutInCell="1" allowOverlap="1" wp14:anchorId="2A093A86" wp14:editId="4CE8FD42">
          <wp:simplePos x="0" y="0"/>
          <wp:positionH relativeFrom="column">
            <wp:posOffset>-2540</wp:posOffset>
          </wp:positionH>
          <wp:positionV relativeFrom="paragraph">
            <wp:posOffset>118110</wp:posOffset>
          </wp:positionV>
          <wp:extent cx="429092" cy="457698"/>
          <wp:effectExtent l="0" t="0" r="9525" b="0"/>
          <wp:wrapNone/>
          <wp:docPr id="161" name="Imagen 16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092" cy="4576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212A" w:rsidRPr="003F212A">
      <w:rPr>
        <w:rFonts w:ascii="Calibri" w:hAnsi="Calibri" w:cs="Calibri"/>
        <w:noProof/>
        <w:color w:val="808080"/>
        <w:sz w:val="20"/>
        <w:szCs w:val="20"/>
      </w:rPr>
      <w:drawing>
        <wp:anchor distT="0" distB="0" distL="114300" distR="114300" simplePos="0" relativeHeight="251668992" behindDoc="0" locked="0" layoutInCell="1" allowOverlap="1" wp14:anchorId="6F00510F" wp14:editId="7BF1141C">
          <wp:simplePos x="0" y="0"/>
          <wp:positionH relativeFrom="column">
            <wp:posOffset>1173480</wp:posOffset>
          </wp:positionH>
          <wp:positionV relativeFrom="paragraph">
            <wp:posOffset>119380</wp:posOffset>
          </wp:positionV>
          <wp:extent cx="408940" cy="453390"/>
          <wp:effectExtent l="0" t="0" r="0" b="3810"/>
          <wp:wrapNone/>
          <wp:docPr id="162" name="Imagen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UNLa-colo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8940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3968">
      <w:rPr>
        <w:rFonts w:ascii="Calibri" w:hAnsi="Calibri" w:cs="Calibri"/>
        <w:noProof/>
        <w:color w:val="666666"/>
        <w:sz w:val="20"/>
        <w:szCs w:val="20"/>
        <w:lang w:eastAsia="es-AR"/>
      </w:rPr>
      <w:drawing>
        <wp:anchor distT="0" distB="0" distL="114300" distR="114300" simplePos="0" relativeHeight="251663872" behindDoc="0" locked="0" layoutInCell="1" allowOverlap="1" wp14:anchorId="199BA2E5" wp14:editId="2287B233">
          <wp:simplePos x="0" y="0"/>
          <wp:positionH relativeFrom="column">
            <wp:posOffset>8589645</wp:posOffset>
          </wp:positionH>
          <wp:positionV relativeFrom="paragraph">
            <wp:posOffset>216535</wp:posOffset>
          </wp:positionV>
          <wp:extent cx="699770" cy="261620"/>
          <wp:effectExtent l="0" t="0" r="5080" b="5080"/>
          <wp:wrapNone/>
          <wp:docPr id="21" name="Imagen 21" descr="by-nc-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by-nc-n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770" cy="261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058A2A" w14:textId="35010D5F" w:rsidR="00D15642" w:rsidRDefault="00D1564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2C9740" w14:textId="77777777" w:rsidR="00DE604D" w:rsidRDefault="00DE604D">
      <w:r>
        <w:separator/>
      </w:r>
    </w:p>
    <w:p w14:paraId="16B344E6" w14:textId="77777777" w:rsidR="00DE604D" w:rsidRDefault="00DE604D"/>
  </w:footnote>
  <w:footnote w:type="continuationSeparator" w:id="0">
    <w:p w14:paraId="6589906D" w14:textId="77777777" w:rsidR="00DE604D" w:rsidRDefault="00DE604D">
      <w:r>
        <w:continuationSeparator/>
      </w:r>
    </w:p>
    <w:p w14:paraId="69769CA8" w14:textId="77777777" w:rsidR="00DE604D" w:rsidRDefault="00DE604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EEC339" w14:textId="6C2917DF" w:rsidR="00F20D1E" w:rsidRPr="00D15642" w:rsidRDefault="00D15642" w:rsidP="00553974">
    <w:pPr>
      <w:pStyle w:val="Encabezado"/>
      <w:rPr>
        <w:rFonts w:ascii="Calibri" w:hAnsi="Calibri" w:cs="Calibri"/>
        <w:sz w:val="18"/>
        <w:szCs w:val="18"/>
        <w:lang w:val="fr-FR"/>
      </w:rPr>
    </w:pPr>
    <w:r w:rsidRPr="00D15642">
      <w:rPr>
        <w:rFonts w:ascii="Calibri" w:hAnsi="Calibri" w:cs="Calibri"/>
        <w:sz w:val="18"/>
        <w:szCs w:val="18"/>
      </w:rPr>
      <w:t>C</w:t>
    </w:r>
    <w:r w:rsidR="00553974">
      <w:rPr>
        <w:rFonts w:ascii="Calibri" w:hAnsi="Calibri" w:cs="Calibri"/>
        <w:sz w:val="18"/>
        <w:szCs w:val="18"/>
      </w:rPr>
      <w:t>AMPUS VIRTUAL UNLa_</w:t>
    </w:r>
    <w:r w:rsidR="002C624F" w:rsidRPr="002C624F">
      <w:rPr>
        <w:rFonts w:ascii="Calibri" w:hAnsi="Calibri" w:cs="Calibri"/>
        <w:sz w:val="18"/>
        <w:szCs w:val="18"/>
      </w:rPr>
      <w:t>CARRERA</w:t>
    </w:r>
    <w:r w:rsidRPr="00D15642">
      <w:rPr>
        <w:rFonts w:ascii="Calibri" w:hAnsi="Calibri" w:cs="Calibri"/>
        <w:sz w:val="18"/>
        <w:szCs w:val="18"/>
      </w:rPr>
      <w:t>_</w:t>
    </w:r>
    <w:r w:rsidR="002C624F" w:rsidRPr="006938BD">
      <w:rPr>
        <w:rFonts w:ascii="Calibri" w:hAnsi="Calibri" w:cs="Calibri"/>
        <w:b/>
        <w:color w:val="00CCFF"/>
        <w:sz w:val="18"/>
        <w:szCs w:val="18"/>
      </w:rPr>
      <w:t>MATERIA</w:t>
    </w:r>
    <w:r w:rsidRPr="00D15642">
      <w:rPr>
        <w:rFonts w:ascii="Calibri" w:hAnsi="Calibri" w:cs="Calibri"/>
        <w:sz w:val="18"/>
        <w:szCs w:val="18"/>
      </w:rPr>
      <w:t>_</w:t>
    </w:r>
    <w:r w:rsidR="00553974">
      <w:rPr>
        <w:rFonts w:ascii="Calibri" w:hAnsi="Calibri" w:cs="Calibri"/>
        <w:sz w:val="18"/>
        <w:szCs w:val="18"/>
      </w:rPr>
      <w:t>CRONOGRAMA</w:t>
    </w:r>
  </w:p>
  <w:p w14:paraId="72C44D87" w14:textId="7F85BDE5" w:rsidR="00F20D1E" w:rsidRPr="005911F5" w:rsidRDefault="0096378D">
    <w:pPr>
      <w:pStyle w:val="Encabezado"/>
      <w:rPr>
        <w:rFonts w:asciiTheme="minorHAnsi" w:hAnsiTheme="minorHAnsi" w:cstheme="minorHAnsi"/>
        <w:sz w:val="24"/>
      </w:rPr>
    </w:pP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EECB4AB" wp14:editId="185A9E4D">
              <wp:simplePos x="0" y="0"/>
              <wp:positionH relativeFrom="column">
                <wp:posOffset>13970</wp:posOffset>
              </wp:positionH>
              <wp:positionV relativeFrom="paragraph">
                <wp:posOffset>50800</wp:posOffset>
              </wp:positionV>
              <wp:extent cx="10260000" cy="0"/>
              <wp:effectExtent l="0" t="0" r="0" b="0"/>
              <wp:wrapNone/>
              <wp:docPr id="3" name="AutoShap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600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33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EE737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4" o:spid="_x0000_s1026" type="#_x0000_t32" style="position:absolute;margin-left:1.1pt;margin-top:4pt;width:807.8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" strokecolor="#039" strokeweight="1pt"/>
          </w:pict>
        </mc:Fallback>
      </mc:AlternateContent>
    </w:r>
  </w:p>
  <w:p w14:paraId="6FDF1C7E" w14:textId="77777777" w:rsidR="00F20D1E" w:rsidRPr="005911F5" w:rsidRDefault="00F20D1E">
    <w:pPr>
      <w:rPr>
        <w:rFonts w:asciiTheme="minorHAnsi" w:hAnsiTheme="minorHAnsi" w:cs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84044E"/>
    <w:multiLevelType w:val="hybridMultilevel"/>
    <w:tmpl w:val="E5A463C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B54D64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Gill Sans MT" w:eastAsia="Times New Roman" w:hAnsi="Gill Sans MT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BF43171"/>
    <w:multiLevelType w:val="multilevel"/>
    <w:tmpl w:val="145C7C8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3C4011C7"/>
    <w:multiLevelType w:val="hybridMultilevel"/>
    <w:tmpl w:val="751E7744"/>
    <w:lvl w:ilvl="0" w:tplc="7B54D648">
      <w:numFmt w:val="bullet"/>
      <w:lvlText w:val="-"/>
      <w:lvlJc w:val="left"/>
      <w:pPr>
        <w:ind w:left="895" w:hanging="360"/>
      </w:pPr>
      <w:rPr>
        <w:rFonts w:ascii="Gill Sans MT" w:eastAsia="Times New Roman" w:hAnsi="Gill Sans MT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3" w15:restartNumberingAfterBreak="0">
    <w:nsid w:val="3F747874"/>
    <w:multiLevelType w:val="hybridMultilevel"/>
    <w:tmpl w:val="A2006790"/>
    <w:lvl w:ilvl="0" w:tplc="7B54D648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A846F2"/>
    <w:multiLevelType w:val="multilevel"/>
    <w:tmpl w:val="0FF0BAD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Gill Sans MT" w:eastAsia="Times New Roman" w:hAnsi="Gill Sans MT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06F055A"/>
    <w:multiLevelType w:val="multilevel"/>
    <w:tmpl w:val="1CBCB73C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 w15:restartNumberingAfterBreak="0">
    <w:nsid w:val="6EE22E58"/>
    <w:multiLevelType w:val="hybridMultilevel"/>
    <w:tmpl w:val="42CCF09A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54540F"/>
    <w:multiLevelType w:val="multilevel"/>
    <w:tmpl w:val="0A62B25E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7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049">
      <o:colormru v:ext="edit" colors="#0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88D"/>
    <w:rsid w:val="00031CD2"/>
    <w:rsid w:val="00032C06"/>
    <w:rsid w:val="00035893"/>
    <w:rsid w:val="00043B4C"/>
    <w:rsid w:val="0005441B"/>
    <w:rsid w:val="00056C3B"/>
    <w:rsid w:val="00056F4C"/>
    <w:rsid w:val="000651DF"/>
    <w:rsid w:val="00066E23"/>
    <w:rsid w:val="00082B72"/>
    <w:rsid w:val="00092C7D"/>
    <w:rsid w:val="000B7FE2"/>
    <w:rsid w:val="000C0AAF"/>
    <w:rsid w:val="000D178D"/>
    <w:rsid w:val="000D3367"/>
    <w:rsid w:val="000E5B74"/>
    <w:rsid w:val="000F3686"/>
    <w:rsid w:val="00104AB5"/>
    <w:rsid w:val="0011082F"/>
    <w:rsid w:val="001117FA"/>
    <w:rsid w:val="001125D2"/>
    <w:rsid w:val="00147548"/>
    <w:rsid w:val="0015719B"/>
    <w:rsid w:val="001646C6"/>
    <w:rsid w:val="00165256"/>
    <w:rsid w:val="00183CD9"/>
    <w:rsid w:val="00184440"/>
    <w:rsid w:val="00196653"/>
    <w:rsid w:val="001A35D1"/>
    <w:rsid w:val="001E21DC"/>
    <w:rsid w:val="001E3394"/>
    <w:rsid w:val="001F6DF2"/>
    <w:rsid w:val="00201382"/>
    <w:rsid w:val="00213CB0"/>
    <w:rsid w:val="0022124B"/>
    <w:rsid w:val="0022698E"/>
    <w:rsid w:val="00232A86"/>
    <w:rsid w:val="00234752"/>
    <w:rsid w:val="00245F7D"/>
    <w:rsid w:val="00286733"/>
    <w:rsid w:val="002935C5"/>
    <w:rsid w:val="00296036"/>
    <w:rsid w:val="002960DE"/>
    <w:rsid w:val="002A54BC"/>
    <w:rsid w:val="002B1A0A"/>
    <w:rsid w:val="002C624F"/>
    <w:rsid w:val="002E156C"/>
    <w:rsid w:val="002F7DA5"/>
    <w:rsid w:val="003051CB"/>
    <w:rsid w:val="00323DF7"/>
    <w:rsid w:val="003341EB"/>
    <w:rsid w:val="0035488D"/>
    <w:rsid w:val="003618ED"/>
    <w:rsid w:val="003629C9"/>
    <w:rsid w:val="00366005"/>
    <w:rsid w:val="0037237C"/>
    <w:rsid w:val="0037493A"/>
    <w:rsid w:val="00380D61"/>
    <w:rsid w:val="00387510"/>
    <w:rsid w:val="0039416D"/>
    <w:rsid w:val="003A6F5F"/>
    <w:rsid w:val="003D2C3D"/>
    <w:rsid w:val="003E6876"/>
    <w:rsid w:val="003F212A"/>
    <w:rsid w:val="003F6C3E"/>
    <w:rsid w:val="0041519A"/>
    <w:rsid w:val="00446D49"/>
    <w:rsid w:val="00453045"/>
    <w:rsid w:val="00460871"/>
    <w:rsid w:val="00471AC1"/>
    <w:rsid w:val="00472791"/>
    <w:rsid w:val="004947FD"/>
    <w:rsid w:val="004C6CBA"/>
    <w:rsid w:val="004D0BA1"/>
    <w:rsid w:val="004E25DE"/>
    <w:rsid w:val="005164B0"/>
    <w:rsid w:val="00525727"/>
    <w:rsid w:val="005329D3"/>
    <w:rsid w:val="00534B8E"/>
    <w:rsid w:val="0053582D"/>
    <w:rsid w:val="005419A1"/>
    <w:rsid w:val="0054332E"/>
    <w:rsid w:val="00553974"/>
    <w:rsid w:val="00556073"/>
    <w:rsid w:val="00563BAE"/>
    <w:rsid w:val="0056656E"/>
    <w:rsid w:val="005777F7"/>
    <w:rsid w:val="005911F5"/>
    <w:rsid w:val="00592E6D"/>
    <w:rsid w:val="005943AD"/>
    <w:rsid w:val="005A1E1A"/>
    <w:rsid w:val="005A333A"/>
    <w:rsid w:val="005B6FFB"/>
    <w:rsid w:val="005C36ED"/>
    <w:rsid w:val="005D143E"/>
    <w:rsid w:val="005E7E2E"/>
    <w:rsid w:val="005F6F1C"/>
    <w:rsid w:val="00610D67"/>
    <w:rsid w:val="0064187A"/>
    <w:rsid w:val="00660E42"/>
    <w:rsid w:val="0067304D"/>
    <w:rsid w:val="0068396D"/>
    <w:rsid w:val="00685AD5"/>
    <w:rsid w:val="006905E1"/>
    <w:rsid w:val="006A5C2B"/>
    <w:rsid w:val="006B288E"/>
    <w:rsid w:val="006E3D8E"/>
    <w:rsid w:val="006F090A"/>
    <w:rsid w:val="006F7FCD"/>
    <w:rsid w:val="00701794"/>
    <w:rsid w:val="00715E79"/>
    <w:rsid w:val="0074259C"/>
    <w:rsid w:val="007658E1"/>
    <w:rsid w:val="007664B4"/>
    <w:rsid w:val="00770763"/>
    <w:rsid w:val="00772C2B"/>
    <w:rsid w:val="00781D08"/>
    <w:rsid w:val="007A6A20"/>
    <w:rsid w:val="007A71BA"/>
    <w:rsid w:val="007E0356"/>
    <w:rsid w:val="007E083D"/>
    <w:rsid w:val="0080298F"/>
    <w:rsid w:val="008078FC"/>
    <w:rsid w:val="00811263"/>
    <w:rsid w:val="00824F2A"/>
    <w:rsid w:val="00835DFE"/>
    <w:rsid w:val="00837E4A"/>
    <w:rsid w:val="00846C93"/>
    <w:rsid w:val="00882C4A"/>
    <w:rsid w:val="0089757F"/>
    <w:rsid w:val="008A5FF4"/>
    <w:rsid w:val="008C64A7"/>
    <w:rsid w:val="008E37C5"/>
    <w:rsid w:val="008E7A05"/>
    <w:rsid w:val="008F0E97"/>
    <w:rsid w:val="00905B82"/>
    <w:rsid w:val="00906440"/>
    <w:rsid w:val="009118CD"/>
    <w:rsid w:val="00917790"/>
    <w:rsid w:val="00920E9E"/>
    <w:rsid w:val="00923CF8"/>
    <w:rsid w:val="009453A2"/>
    <w:rsid w:val="00947F7A"/>
    <w:rsid w:val="00960B99"/>
    <w:rsid w:val="00961FA2"/>
    <w:rsid w:val="0096378D"/>
    <w:rsid w:val="0096704C"/>
    <w:rsid w:val="00975F8F"/>
    <w:rsid w:val="0098114E"/>
    <w:rsid w:val="009B45AF"/>
    <w:rsid w:val="009B683A"/>
    <w:rsid w:val="009C33D4"/>
    <w:rsid w:val="009C4AD8"/>
    <w:rsid w:val="009C7B2A"/>
    <w:rsid w:val="009C7BD8"/>
    <w:rsid w:val="009F1353"/>
    <w:rsid w:val="009F732C"/>
    <w:rsid w:val="00A04DD0"/>
    <w:rsid w:val="00A30C10"/>
    <w:rsid w:val="00A31F47"/>
    <w:rsid w:val="00A337C2"/>
    <w:rsid w:val="00A36401"/>
    <w:rsid w:val="00A65E9B"/>
    <w:rsid w:val="00A70EA5"/>
    <w:rsid w:val="00A76DB1"/>
    <w:rsid w:val="00AA7B1B"/>
    <w:rsid w:val="00AB2878"/>
    <w:rsid w:val="00AC47BA"/>
    <w:rsid w:val="00AC59E4"/>
    <w:rsid w:val="00AD702B"/>
    <w:rsid w:val="00AE7B6F"/>
    <w:rsid w:val="00B02356"/>
    <w:rsid w:val="00B34BBA"/>
    <w:rsid w:val="00B409CC"/>
    <w:rsid w:val="00B417C3"/>
    <w:rsid w:val="00B42152"/>
    <w:rsid w:val="00B4357C"/>
    <w:rsid w:val="00B4537C"/>
    <w:rsid w:val="00B541BC"/>
    <w:rsid w:val="00B55AE9"/>
    <w:rsid w:val="00B568C5"/>
    <w:rsid w:val="00B61269"/>
    <w:rsid w:val="00B71537"/>
    <w:rsid w:val="00B72514"/>
    <w:rsid w:val="00B81E36"/>
    <w:rsid w:val="00B83EA0"/>
    <w:rsid w:val="00B94AA9"/>
    <w:rsid w:val="00BA6476"/>
    <w:rsid w:val="00BB544E"/>
    <w:rsid w:val="00BC2CAF"/>
    <w:rsid w:val="00BC5960"/>
    <w:rsid w:val="00BE1103"/>
    <w:rsid w:val="00BE5430"/>
    <w:rsid w:val="00BE5B10"/>
    <w:rsid w:val="00BF6209"/>
    <w:rsid w:val="00C041F5"/>
    <w:rsid w:val="00C13528"/>
    <w:rsid w:val="00C2236B"/>
    <w:rsid w:val="00C2246E"/>
    <w:rsid w:val="00C3176F"/>
    <w:rsid w:val="00C33F50"/>
    <w:rsid w:val="00C42368"/>
    <w:rsid w:val="00C56ACF"/>
    <w:rsid w:val="00C570CB"/>
    <w:rsid w:val="00C572B0"/>
    <w:rsid w:val="00C6090C"/>
    <w:rsid w:val="00C84836"/>
    <w:rsid w:val="00C85011"/>
    <w:rsid w:val="00C97DE4"/>
    <w:rsid w:val="00CB109C"/>
    <w:rsid w:val="00CB5040"/>
    <w:rsid w:val="00CC3968"/>
    <w:rsid w:val="00CD0086"/>
    <w:rsid w:val="00CD4C20"/>
    <w:rsid w:val="00CD6BC3"/>
    <w:rsid w:val="00D04180"/>
    <w:rsid w:val="00D15642"/>
    <w:rsid w:val="00D232A7"/>
    <w:rsid w:val="00D30213"/>
    <w:rsid w:val="00D3762F"/>
    <w:rsid w:val="00D61868"/>
    <w:rsid w:val="00D6613F"/>
    <w:rsid w:val="00D663E6"/>
    <w:rsid w:val="00D73E6E"/>
    <w:rsid w:val="00D756FB"/>
    <w:rsid w:val="00D85D56"/>
    <w:rsid w:val="00D9300F"/>
    <w:rsid w:val="00D93BDC"/>
    <w:rsid w:val="00D955BA"/>
    <w:rsid w:val="00DE453A"/>
    <w:rsid w:val="00DE604D"/>
    <w:rsid w:val="00DE7045"/>
    <w:rsid w:val="00DF2126"/>
    <w:rsid w:val="00DF235C"/>
    <w:rsid w:val="00DF318A"/>
    <w:rsid w:val="00DF4F41"/>
    <w:rsid w:val="00E240CD"/>
    <w:rsid w:val="00E3317B"/>
    <w:rsid w:val="00E3497E"/>
    <w:rsid w:val="00E357FD"/>
    <w:rsid w:val="00E36BD9"/>
    <w:rsid w:val="00E51F8B"/>
    <w:rsid w:val="00E5628D"/>
    <w:rsid w:val="00E606A3"/>
    <w:rsid w:val="00E62394"/>
    <w:rsid w:val="00E62457"/>
    <w:rsid w:val="00E72EA1"/>
    <w:rsid w:val="00E828BC"/>
    <w:rsid w:val="00EB23B3"/>
    <w:rsid w:val="00EB41BF"/>
    <w:rsid w:val="00ED3A2B"/>
    <w:rsid w:val="00EE2069"/>
    <w:rsid w:val="00EE4F6C"/>
    <w:rsid w:val="00EE6C6A"/>
    <w:rsid w:val="00F04424"/>
    <w:rsid w:val="00F04DAB"/>
    <w:rsid w:val="00F20D1E"/>
    <w:rsid w:val="00F23C32"/>
    <w:rsid w:val="00F27767"/>
    <w:rsid w:val="00F376C1"/>
    <w:rsid w:val="00F40D4D"/>
    <w:rsid w:val="00F42A8C"/>
    <w:rsid w:val="00F4665C"/>
    <w:rsid w:val="00F60C93"/>
    <w:rsid w:val="00F65FDC"/>
    <w:rsid w:val="00F83204"/>
    <w:rsid w:val="00F957F1"/>
    <w:rsid w:val="00F96091"/>
    <w:rsid w:val="00FA429A"/>
    <w:rsid w:val="00FC07E6"/>
    <w:rsid w:val="00FC4B0D"/>
    <w:rsid w:val="00FD7CE6"/>
    <w:rsid w:val="00FE19D9"/>
    <w:rsid w:val="00FF1D12"/>
    <w:rsid w:val="00FF6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039"/>
    </o:shapedefaults>
    <o:shapelayout v:ext="edit">
      <o:idmap v:ext="edit" data="1"/>
    </o:shapelayout>
  </w:shapeDefaults>
  <w:decimalSymbol w:val=","/>
  <w:listSeparator w:val=";"/>
  <w14:docId w14:val="40AA0526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D75D5"/>
    <w:rPr>
      <w:sz w:val="24"/>
      <w:szCs w:val="24"/>
      <w:lang w:val="es-AR" w:eastAsia="es-ES"/>
    </w:rPr>
  </w:style>
  <w:style w:type="paragraph" w:styleId="Ttulo2">
    <w:name w:val="heading 2"/>
    <w:basedOn w:val="Normal"/>
    <w:next w:val="Normal"/>
    <w:qFormat/>
    <w:rsid w:val="004D75D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0E5B7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B02356"/>
    <w:pPr>
      <w:tabs>
        <w:tab w:val="center" w:pos="4153"/>
        <w:tab w:val="right" w:pos="8306"/>
      </w:tabs>
    </w:pPr>
    <w:rPr>
      <w:rFonts w:ascii="Arial" w:hAnsi="Arial"/>
      <w:sz w:val="22"/>
    </w:rPr>
  </w:style>
  <w:style w:type="character" w:customStyle="1" w:styleId="EncabezadoCar">
    <w:name w:val="Encabezado Car"/>
    <w:link w:val="Encabezado"/>
    <w:rsid w:val="00B02356"/>
    <w:rPr>
      <w:rFonts w:ascii="Arial" w:hAnsi="Arial"/>
      <w:sz w:val="22"/>
      <w:szCs w:val="24"/>
      <w:lang w:val="es-AR" w:eastAsia="es-ES" w:bidi="ar-SA"/>
    </w:rPr>
  </w:style>
  <w:style w:type="paragraph" w:styleId="Piedepgina">
    <w:name w:val="footer"/>
    <w:basedOn w:val="Normal"/>
    <w:link w:val="PiedepginaCar"/>
    <w:uiPriority w:val="99"/>
    <w:rsid w:val="00B02356"/>
    <w:pPr>
      <w:tabs>
        <w:tab w:val="center" w:pos="4153"/>
        <w:tab w:val="right" w:pos="8306"/>
      </w:tabs>
    </w:pPr>
    <w:rPr>
      <w:rFonts w:ascii="Arial" w:hAnsi="Arial"/>
      <w:sz w:val="18"/>
    </w:rPr>
  </w:style>
  <w:style w:type="character" w:customStyle="1" w:styleId="PiedepginaCar">
    <w:name w:val="Pie de página Car"/>
    <w:link w:val="Piedepgina"/>
    <w:uiPriority w:val="99"/>
    <w:rsid w:val="00B02356"/>
    <w:rPr>
      <w:rFonts w:ascii="Arial" w:hAnsi="Arial"/>
      <w:sz w:val="18"/>
      <w:szCs w:val="24"/>
      <w:lang w:val="es-AR" w:eastAsia="es-ES" w:bidi="ar-SA"/>
    </w:rPr>
  </w:style>
  <w:style w:type="character" w:styleId="Nmerodepgina">
    <w:name w:val="page number"/>
    <w:rsid w:val="00B02356"/>
    <w:rPr>
      <w:rFonts w:ascii="Arial" w:hAnsi="Arial"/>
      <w:b/>
      <w:color w:val="FFFFFF"/>
      <w:sz w:val="20"/>
    </w:rPr>
  </w:style>
  <w:style w:type="paragraph" w:styleId="Textodeglobo">
    <w:name w:val="Balloon Text"/>
    <w:basedOn w:val="Normal"/>
    <w:semiHidden/>
    <w:rsid w:val="000B156D"/>
    <w:rPr>
      <w:rFonts w:ascii="Tahoma" w:hAnsi="Tahoma" w:cs="Tahoma"/>
      <w:sz w:val="16"/>
      <w:szCs w:val="16"/>
    </w:rPr>
  </w:style>
  <w:style w:type="paragraph" w:customStyle="1" w:styleId="CuerpodeTEXTO">
    <w:name w:val="Cuerpo de TEXTO"/>
    <w:basedOn w:val="Normal"/>
    <w:rsid w:val="000651DF"/>
    <w:pPr>
      <w:tabs>
        <w:tab w:val="left" w:pos="397"/>
        <w:tab w:val="left" w:pos="2721"/>
        <w:tab w:val="left" w:pos="5046"/>
      </w:tabs>
      <w:autoSpaceDE w:val="0"/>
      <w:autoSpaceDN w:val="0"/>
      <w:adjustRightInd w:val="0"/>
      <w:spacing w:line="280" w:lineRule="atLeast"/>
      <w:jc w:val="both"/>
      <w:textAlignment w:val="center"/>
    </w:pPr>
    <w:rPr>
      <w:rFonts w:ascii="Trade Gothic LT Std Light" w:hAnsi="Trade Gothic LT Std Light" w:cs="Trade Gothic LT Std Light"/>
      <w:color w:val="000000"/>
      <w:sz w:val="21"/>
      <w:szCs w:val="21"/>
      <w:lang w:val="es-ES_tradnl"/>
    </w:rPr>
  </w:style>
  <w:style w:type="paragraph" w:customStyle="1" w:styleId="Biblio">
    <w:name w:val="Biblio"/>
    <w:basedOn w:val="Actividadconsigna"/>
    <w:qFormat/>
    <w:rsid w:val="00C3176F"/>
    <w:pPr>
      <w:ind w:left="851"/>
      <w:jc w:val="both"/>
    </w:pPr>
    <w:rPr>
      <w:sz w:val="21"/>
    </w:rPr>
  </w:style>
  <w:style w:type="paragraph" w:customStyle="1" w:styleId="NombreCarrera">
    <w:name w:val="Nombre Carrera"/>
    <w:basedOn w:val="Normal"/>
    <w:rsid w:val="003F6C3E"/>
    <w:pPr>
      <w:spacing w:line="400" w:lineRule="exact"/>
    </w:pPr>
    <w:rPr>
      <w:rFonts w:ascii="Arial" w:hAnsi="Arial"/>
      <w:color w:val="68B133"/>
      <w:sz w:val="22"/>
      <w:szCs w:val="20"/>
    </w:rPr>
  </w:style>
  <w:style w:type="paragraph" w:customStyle="1" w:styleId="NombreMateria">
    <w:name w:val="Nombre Materia"/>
    <w:basedOn w:val="Normal"/>
    <w:rsid w:val="003F6C3E"/>
    <w:pPr>
      <w:spacing w:line="480" w:lineRule="exact"/>
    </w:pPr>
    <w:rPr>
      <w:rFonts w:ascii="Arial" w:hAnsi="Arial"/>
      <w:color w:val="999999"/>
      <w:sz w:val="36"/>
      <w:szCs w:val="20"/>
      <w:shd w:val="clear" w:color="auto" w:fill="FFFFFF"/>
    </w:rPr>
  </w:style>
  <w:style w:type="character" w:customStyle="1" w:styleId="Docente">
    <w:name w:val="Docente"/>
    <w:rsid w:val="003F6C3E"/>
    <w:rPr>
      <w:rFonts w:ascii="Arial" w:hAnsi="Arial"/>
      <w:b/>
      <w:bCs/>
      <w:color w:val="333333"/>
    </w:rPr>
  </w:style>
  <w:style w:type="character" w:customStyle="1" w:styleId="DocenteNombre">
    <w:name w:val="Docente Nombre"/>
    <w:rsid w:val="003F6C3E"/>
    <w:rPr>
      <w:rFonts w:ascii="Arial" w:hAnsi="Arial"/>
    </w:rPr>
  </w:style>
  <w:style w:type="character" w:customStyle="1" w:styleId="Docente0">
    <w:name w:val="Docente /"/>
    <w:rsid w:val="003F6C3E"/>
    <w:rPr>
      <w:rFonts w:ascii="Arial" w:hAnsi="Arial"/>
      <w:b/>
      <w:bCs/>
      <w:color w:val="68B133"/>
    </w:rPr>
  </w:style>
  <w:style w:type="character" w:customStyle="1" w:styleId="GuinClase">
    <w:name w:val="Guión Clase"/>
    <w:rsid w:val="00CB109C"/>
    <w:rPr>
      <w:rFonts w:ascii="Arial" w:hAnsi="Arial"/>
      <w:b/>
      <w:bCs/>
      <w:color w:val="FFFFFF"/>
      <w:sz w:val="64"/>
    </w:rPr>
  </w:style>
  <w:style w:type="character" w:customStyle="1" w:styleId="fecha">
    <w:name w:val="fecha"/>
    <w:rsid w:val="00CB109C"/>
    <w:rPr>
      <w:rFonts w:ascii="Arial" w:hAnsi="Arial"/>
      <w:color w:val="A6A6A6"/>
      <w:sz w:val="22"/>
    </w:rPr>
  </w:style>
  <w:style w:type="paragraph" w:customStyle="1" w:styleId="1Subttulonivel1">
    <w:name w:val="1. Subtítulo nivel 1"/>
    <w:basedOn w:val="Normal"/>
    <w:rsid w:val="00CB109C"/>
    <w:pPr>
      <w:spacing w:line="280" w:lineRule="atLeast"/>
    </w:pPr>
    <w:rPr>
      <w:rFonts w:ascii="Arial" w:hAnsi="Arial"/>
      <w:color w:val="68B133"/>
      <w:sz w:val="28"/>
      <w:szCs w:val="20"/>
    </w:rPr>
  </w:style>
  <w:style w:type="paragraph" w:customStyle="1" w:styleId="11Subttulonivel2">
    <w:name w:val="1.1. Subtítulo nivel 2"/>
    <w:basedOn w:val="Normal"/>
    <w:rsid w:val="00CB109C"/>
    <w:pPr>
      <w:spacing w:line="280" w:lineRule="atLeast"/>
    </w:pPr>
    <w:rPr>
      <w:rFonts w:ascii="Arial" w:hAnsi="Arial"/>
      <w:color w:val="68B133"/>
      <w:szCs w:val="20"/>
    </w:rPr>
  </w:style>
  <w:style w:type="paragraph" w:customStyle="1" w:styleId="111Subttulonivel3">
    <w:name w:val="1.1.1.Subtítulo nivel 3"/>
    <w:basedOn w:val="11Subttulonivel2"/>
    <w:rsid w:val="00CB109C"/>
    <w:rPr>
      <w:color w:val="808080"/>
    </w:rPr>
  </w:style>
  <w:style w:type="paragraph" w:customStyle="1" w:styleId="Actividadttulo">
    <w:name w:val="Actividad título"/>
    <w:basedOn w:val="Normal"/>
    <w:rsid w:val="00B02356"/>
    <w:pPr>
      <w:spacing w:beforeAutospacing="1" w:after="200" w:afterAutospacing="1" w:line="280" w:lineRule="exact"/>
      <w:ind w:firstLine="708"/>
    </w:pPr>
    <w:rPr>
      <w:rFonts w:ascii="Arial" w:hAnsi="Arial"/>
      <w:b/>
      <w:color w:val="68B133"/>
      <w:sz w:val="18"/>
      <w:szCs w:val="20"/>
      <w:lang w:val="es-ES"/>
    </w:rPr>
  </w:style>
  <w:style w:type="paragraph" w:customStyle="1" w:styleId="Forottulo">
    <w:name w:val="Foro título"/>
    <w:basedOn w:val="Normal"/>
    <w:rsid w:val="00B02356"/>
    <w:pPr>
      <w:spacing w:before="100" w:beforeAutospacing="1" w:after="100" w:afterAutospacing="1" w:line="280" w:lineRule="exact"/>
    </w:pPr>
    <w:rPr>
      <w:rFonts w:ascii="Arial" w:hAnsi="Arial"/>
      <w:b/>
      <w:bCs/>
      <w:color w:val="68B133"/>
      <w:sz w:val="18"/>
      <w:szCs w:val="20"/>
      <w:lang w:val="es-ES"/>
    </w:rPr>
  </w:style>
  <w:style w:type="paragraph" w:customStyle="1" w:styleId="ParaReflexionarttulo">
    <w:name w:val="Para Reflexionar título"/>
    <w:basedOn w:val="Normal"/>
    <w:rsid w:val="00B02356"/>
    <w:pPr>
      <w:spacing w:beforeAutospacing="1" w:after="200" w:afterAutospacing="1" w:line="280" w:lineRule="exact"/>
      <w:jc w:val="both"/>
    </w:pPr>
    <w:rPr>
      <w:rFonts w:ascii="Arial" w:hAnsi="Arial"/>
      <w:b/>
      <w:bCs/>
      <w:color w:val="68B133"/>
      <w:sz w:val="18"/>
      <w:szCs w:val="20"/>
      <w:lang w:val="es-ES"/>
    </w:rPr>
  </w:style>
  <w:style w:type="paragraph" w:customStyle="1" w:styleId="Actividadconsigna">
    <w:name w:val="Actividad consigna"/>
    <w:basedOn w:val="Normal"/>
    <w:rsid w:val="0067304D"/>
    <w:pPr>
      <w:spacing w:line="280" w:lineRule="exact"/>
      <w:ind w:left="720"/>
    </w:pPr>
    <w:rPr>
      <w:rFonts w:ascii="Arial" w:hAnsi="Arial"/>
      <w:sz w:val="22"/>
      <w:szCs w:val="20"/>
    </w:rPr>
  </w:style>
  <w:style w:type="paragraph" w:customStyle="1" w:styleId="Link">
    <w:name w:val="Link"/>
    <w:basedOn w:val="Normal"/>
    <w:rsid w:val="0067304D"/>
    <w:pPr>
      <w:spacing w:line="280" w:lineRule="exact"/>
    </w:pPr>
    <w:rPr>
      <w:rFonts w:ascii="Arial" w:hAnsi="Arial"/>
      <w:color w:val="68B133"/>
      <w:sz w:val="22"/>
      <w:szCs w:val="20"/>
      <w:u w:val="single"/>
    </w:rPr>
  </w:style>
  <w:style w:type="paragraph" w:customStyle="1" w:styleId="TtuloICONOS">
    <w:name w:val="Título ICONOS"/>
    <w:basedOn w:val="Normal"/>
    <w:rsid w:val="00C3176F"/>
    <w:pPr>
      <w:spacing w:beforeAutospacing="1" w:after="200" w:afterAutospacing="1" w:line="280" w:lineRule="exact"/>
      <w:jc w:val="both"/>
    </w:pPr>
    <w:rPr>
      <w:rFonts w:ascii="Arial" w:hAnsi="Arial"/>
      <w:b/>
      <w:bCs/>
      <w:color w:val="68B133"/>
      <w:sz w:val="18"/>
      <w:szCs w:val="20"/>
      <w:lang w:val="es-ES"/>
    </w:rPr>
  </w:style>
  <w:style w:type="paragraph" w:customStyle="1" w:styleId="TextoICONOS">
    <w:name w:val="Texto ICONOS"/>
    <w:basedOn w:val="Actividadconsigna"/>
    <w:qFormat/>
    <w:rsid w:val="00C3176F"/>
    <w:pPr>
      <w:ind w:left="851"/>
    </w:pPr>
    <w:rPr>
      <w:sz w:val="21"/>
    </w:rPr>
  </w:style>
  <w:style w:type="paragraph" w:styleId="Prrafodelista">
    <w:name w:val="List Paragraph"/>
    <w:basedOn w:val="Normal"/>
    <w:uiPriority w:val="34"/>
    <w:qFormat/>
    <w:rsid w:val="008F0E97"/>
    <w:pPr>
      <w:ind w:left="708"/>
    </w:pPr>
    <w:rPr>
      <w:lang w:val="es-ES"/>
    </w:rPr>
  </w:style>
  <w:style w:type="table" w:styleId="Tablaconcuadrcula">
    <w:name w:val="Table Grid"/>
    <w:basedOn w:val="Tablanormal"/>
    <w:rsid w:val="008F0E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4">
    <w:name w:val="Plain Table 4"/>
    <w:basedOn w:val="Tablanormal"/>
    <w:uiPriority w:val="44"/>
    <w:rsid w:val="008F0E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laconcuadrculaclara">
    <w:name w:val="Grid Table Light"/>
    <w:basedOn w:val="Tablanormal"/>
    <w:uiPriority w:val="40"/>
    <w:rsid w:val="008F0E97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Tablanormal2">
    <w:name w:val="Plain Table 2"/>
    <w:basedOn w:val="Tablanormal"/>
    <w:uiPriority w:val="42"/>
    <w:rsid w:val="00C97DE4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2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g"/><Relationship Id="rId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bea\Plantillas\GuionClase_CAMPUS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31E035-279D-4234-858E-FB70A764A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GuionClase_CAMPUS.dot</Template>
  <TotalTime>46</TotalTime>
  <Pages>2</Pages>
  <Words>115</Words>
  <Characters>637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Docentes: Gladys Elissetche</vt:lpstr>
    </vt:vector>
  </TitlesOfParts>
  <Company>Universidad Nacional de Lanus</Company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ModifiedBy>Yani</cp:lastModifiedBy>
  <cp:revision>11</cp:revision>
  <cp:lastPrinted>2016-02-23T12:55:00Z</cp:lastPrinted>
  <dcterms:created xsi:type="dcterms:W3CDTF">2022-09-21T13:08:00Z</dcterms:created>
  <dcterms:modified xsi:type="dcterms:W3CDTF">2022-09-30T18:07:00Z</dcterms:modified>
</cp:coreProperties>
</file>